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55" w:rsidRPr="00E8509E" w:rsidRDefault="001F336C" w:rsidP="006F6BED">
      <w:pPr>
        <w:jc w:val="center"/>
        <w:rPr>
          <w:b/>
          <w:u w:val="single"/>
          <w:lang w:val="cy-GB"/>
        </w:rPr>
      </w:pPr>
      <w:bookmarkStart w:id="0" w:name="_GoBack"/>
      <w:bookmarkEnd w:id="0"/>
      <w:r w:rsidRPr="00E8509E">
        <w:rPr>
          <w:b/>
          <w:u w:val="single"/>
          <w:lang w:val="cy-GB"/>
        </w:rPr>
        <w:t>Ffurflen i gyflwyno astudiaethau achos Addysg Uwch/</w:t>
      </w:r>
      <w:r w:rsidR="00F027C7">
        <w:rPr>
          <w:b/>
          <w:u w:val="single"/>
          <w:lang w:val="cy-GB"/>
        </w:rPr>
        <w:t xml:space="preserve">Addysg </w:t>
      </w:r>
      <w:r w:rsidRPr="00E8509E">
        <w:rPr>
          <w:b/>
          <w:u w:val="single"/>
          <w:lang w:val="cy-GB"/>
        </w:rPr>
        <w:t xml:space="preserve">Bellach </w:t>
      </w:r>
      <w:r w:rsidR="00F027C7">
        <w:rPr>
          <w:b/>
          <w:u w:val="single"/>
          <w:lang w:val="cy-GB"/>
        </w:rPr>
        <w:t>I</w:t>
      </w:r>
      <w:r w:rsidRPr="00E8509E">
        <w:rPr>
          <w:b/>
          <w:u w:val="single"/>
          <w:lang w:val="cy-GB"/>
        </w:rPr>
        <w:t>ach</w:t>
      </w:r>
    </w:p>
    <w:p w:rsidR="006F6BED" w:rsidRPr="00E8509E" w:rsidRDefault="006F6BED">
      <w:pPr>
        <w:rPr>
          <w:b/>
          <w:u w:val="single"/>
          <w:lang w:val="cy-GB"/>
        </w:rPr>
      </w:pPr>
    </w:p>
    <w:p w:rsidR="006F6BED" w:rsidRPr="00E8509E" w:rsidRDefault="006F6BED">
      <w:pPr>
        <w:rPr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579"/>
      </w:tblGrid>
      <w:tr w:rsidR="006F6BED" w:rsidRPr="00E8509E" w:rsidTr="006F6BED">
        <w:tc>
          <w:tcPr>
            <w:tcW w:w="2943" w:type="dxa"/>
            <w:shd w:val="clear" w:color="auto" w:fill="FBD4B4" w:themeFill="accent6" w:themeFillTint="66"/>
          </w:tcPr>
          <w:p w:rsidR="006F6BED" w:rsidRPr="00E8509E" w:rsidRDefault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Enw’r sefydliad</w:t>
            </w:r>
          </w:p>
        </w:tc>
        <w:tc>
          <w:tcPr>
            <w:tcW w:w="5579" w:type="dxa"/>
          </w:tcPr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2943" w:type="dxa"/>
            <w:shd w:val="clear" w:color="auto" w:fill="FBD4B4" w:themeFill="accent6" w:themeFillTint="66"/>
          </w:tcPr>
          <w:p w:rsidR="006F6BED" w:rsidRPr="00E8509E" w:rsidRDefault="001F336C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Math o sefydliad (co</w:t>
            </w:r>
            <w:r w:rsidR="006F6BED" w:rsidRPr="00E8509E">
              <w:rPr>
                <w:b/>
                <w:lang w:val="cy-GB"/>
              </w:rPr>
              <w:t>leg/</w:t>
            </w:r>
            <w:r w:rsidRPr="00E8509E">
              <w:rPr>
                <w:b/>
                <w:lang w:val="cy-GB"/>
              </w:rPr>
              <w:t>prifysgol</w:t>
            </w:r>
            <w:r w:rsidR="006F6BED" w:rsidRPr="00E8509E">
              <w:rPr>
                <w:b/>
                <w:lang w:val="cy-GB"/>
              </w:rPr>
              <w:t>)</w:t>
            </w:r>
          </w:p>
        </w:tc>
        <w:tc>
          <w:tcPr>
            <w:tcW w:w="5579" w:type="dxa"/>
          </w:tcPr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2943" w:type="dxa"/>
            <w:shd w:val="clear" w:color="auto" w:fill="FBD4B4" w:themeFill="accent6" w:themeFillTint="66"/>
          </w:tcPr>
          <w:p w:rsidR="006F6BED" w:rsidRPr="00E8509E" w:rsidRDefault="006F6BED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D</w:t>
            </w:r>
            <w:r w:rsidR="001F336C" w:rsidRPr="00E8509E">
              <w:rPr>
                <w:b/>
                <w:lang w:val="cy-GB"/>
              </w:rPr>
              <w:t>isgrifiad o’r sefydliad</w:t>
            </w:r>
            <w:r w:rsidR="00D13A67" w:rsidRPr="00E8509E">
              <w:rPr>
                <w:b/>
                <w:lang w:val="cy-GB"/>
              </w:rPr>
              <w:t xml:space="preserve"> (40 </w:t>
            </w:r>
            <w:r w:rsidR="001F336C" w:rsidRPr="00E8509E">
              <w:rPr>
                <w:b/>
                <w:lang w:val="cy-GB"/>
              </w:rPr>
              <w:t>gair</w:t>
            </w:r>
            <w:r w:rsidR="00D13A67" w:rsidRPr="00E8509E">
              <w:rPr>
                <w:b/>
                <w:lang w:val="cy-GB"/>
              </w:rPr>
              <w:t>)</w:t>
            </w:r>
          </w:p>
        </w:tc>
        <w:tc>
          <w:tcPr>
            <w:tcW w:w="5579" w:type="dxa"/>
          </w:tcPr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F6BED" w:rsidRPr="00E8509E" w:rsidRDefault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Gwaith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B5765" w:rsidRPr="00E8509E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B5765" w:rsidRPr="00E8509E" w:rsidRDefault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Dyddiad cyflwyno</w:t>
            </w:r>
            <w:r>
              <w:rPr>
                <w:b/>
                <w:lang w:val="cy-GB"/>
              </w:rPr>
              <w:t>’r gwaith i’r sefydliad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6B5765" w:rsidRPr="00E8509E" w:rsidRDefault="006B5765">
            <w:pPr>
              <w:rPr>
                <w:lang w:val="cy-GB"/>
              </w:rPr>
            </w:pPr>
          </w:p>
        </w:tc>
      </w:tr>
      <w:tr w:rsidR="008A305A" w:rsidRPr="00E8509E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A305A" w:rsidRPr="00E8509E" w:rsidRDefault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Pwnc iechyd</w:t>
            </w:r>
            <w:r w:rsidR="008A305A" w:rsidRPr="00E8509E">
              <w:rPr>
                <w:b/>
                <w:vertAlign w:val="superscript"/>
                <w:lang w:val="cy-GB"/>
              </w:rPr>
              <w:t>1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8A305A" w:rsidRPr="00E8509E" w:rsidRDefault="008A305A">
            <w:pPr>
              <w:rPr>
                <w:lang w:val="cy-GB"/>
              </w:rPr>
            </w:pPr>
          </w:p>
        </w:tc>
      </w:tr>
      <w:tr w:rsidR="008A305A" w:rsidRPr="00E8509E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A305A" w:rsidRPr="00E8509E" w:rsidRDefault="008A305A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A</w:t>
            </w:r>
            <w:r w:rsidR="001F336C" w:rsidRPr="00E8509E">
              <w:rPr>
                <w:b/>
                <w:lang w:val="cy-GB"/>
              </w:rPr>
              <w:t>gwedd ar fywyd coleg/prifysgol</w:t>
            </w:r>
            <w:r w:rsidRPr="00E8509E">
              <w:rPr>
                <w:b/>
                <w:vertAlign w:val="superscript"/>
                <w:lang w:val="cy-GB"/>
              </w:rPr>
              <w:t>2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8A305A" w:rsidRPr="00E8509E" w:rsidRDefault="008A305A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tcBorders>
              <w:left w:val="nil"/>
              <w:right w:val="nil"/>
            </w:tcBorders>
          </w:tcPr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B5765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E8509E" w:rsidRDefault="001F336C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Beth wnaethoch chi</w:t>
            </w:r>
            <w:r w:rsidR="006B5765" w:rsidRPr="00E8509E">
              <w:rPr>
                <w:b/>
                <w:lang w:val="cy-GB"/>
              </w:rPr>
              <w:t xml:space="preserve">? (300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B5765" w:rsidRPr="00E8509E" w:rsidTr="006B5765">
        <w:tc>
          <w:tcPr>
            <w:tcW w:w="8522" w:type="dxa"/>
            <w:gridSpan w:val="2"/>
            <w:shd w:val="clear" w:color="auto" w:fill="FFFFFF" w:themeFill="background1"/>
          </w:tcPr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1F336C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Pam wnaethoch chi ddewis gwneud hyn</w:t>
            </w:r>
            <w:r w:rsidR="006F6BED" w:rsidRPr="00E8509E">
              <w:rPr>
                <w:b/>
                <w:lang w:val="cy-GB"/>
              </w:rPr>
              <w:t>?</w:t>
            </w:r>
            <w:r w:rsidR="006B5765" w:rsidRPr="00E8509E">
              <w:rPr>
                <w:b/>
                <w:lang w:val="cy-GB"/>
              </w:rPr>
              <w:t xml:space="preserve"> (100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F6BED" w:rsidRPr="00E8509E" w:rsidTr="006F6BED">
        <w:tc>
          <w:tcPr>
            <w:tcW w:w="8522" w:type="dxa"/>
            <w:gridSpan w:val="2"/>
          </w:tcPr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B5765" w:rsidRPr="00E8509E" w:rsidTr="006B5765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E8509E" w:rsidRDefault="001F336C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Pwy oedd yn cymryd rhan, a tua faint oedd yn cymryd rhan</w:t>
            </w:r>
            <w:r w:rsidR="006B5765" w:rsidRPr="00E8509E">
              <w:rPr>
                <w:b/>
                <w:lang w:val="cy-GB"/>
              </w:rPr>
              <w:t xml:space="preserve">? (50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B5765" w:rsidRPr="00E8509E" w:rsidTr="006F6BED">
        <w:tc>
          <w:tcPr>
            <w:tcW w:w="8522" w:type="dxa"/>
            <w:gridSpan w:val="2"/>
          </w:tcPr>
          <w:p w:rsidR="006B5765" w:rsidRPr="00E8509E" w:rsidRDefault="006B5765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1F336C" w:rsidP="001F336C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Beth ddigwyddodd mewn gwirionedd</w:t>
            </w:r>
            <w:r w:rsidR="006F6BED" w:rsidRPr="00E8509E">
              <w:rPr>
                <w:b/>
                <w:lang w:val="cy-GB"/>
              </w:rPr>
              <w:t>?</w:t>
            </w:r>
            <w:r w:rsidR="006B5765" w:rsidRPr="00E8509E">
              <w:rPr>
                <w:b/>
                <w:lang w:val="cy-GB"/>
              </w:rPr>
              <w:t xml:space="preserve"> (250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F6BED" w:rsidRPr="00E8509E" w:rsidTr="006F6BED">
        <w:tc>
          <w:tcPr>
            <w:tcW w:w="8522" w:type="dxa"/>
            <w:gridSpan w:val="2"/>
          </w:tcPr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  <w:p w:rsidR="006B5765" w:rsidRPr="00E8509E" w:rsidRDefault="006B5765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8F62D8" w:rsidP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lastRenderedPageBreak/>
              <w:t xml:space="preserve">Pa agweddau </w:t>
            </w:r>
            <w:r w:rsidR="00E8509E" w:rsidRPr="00E8509E">
              <w:rPr>
                <w:b/>
                <w:lang w:val="cy-GB"/>
              </w:rPr>
              <w:t>wnaeth weithio’n arbennig o dda?</w:t>
            </w:r>
            <w:r w:rsidRPr="00E8509E">
              <w:rPr>
                <w:b/>
                <w:lang w:val="cy-GB"/>
              </w:rPr>
              <w:t xml:space="preserve"> (150 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F6BED" w:rsidRPr="00E8509E" w:rsidTr="006F6BED">
        <w:tc>
          <w:tcPr>
            <w:tcW w:w="8522" w:type="dxa"/>
            <w:gridSpan w:val="2"/>
          </w:tcPr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8F62D8" w:rsidP="0003657D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Pa rwystrau a wynebwyd a sut wnaethoch chi eu goresgyn? (200 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F6BED" w:rsidRPr="00E8509E" w:rsidTr="006F6BED">
        <w:tc>
          <w:tcPr>
            <w:tcW w:w="8522" w:type="dxa"/>
            <w:gridSpan w:val="2"/>
          </w:tcPr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E8509E" w:rsidP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 xml:space="preserve">Sut </w:t>
            </w:r>
            <w:proofErr w:type="spellStart"/>
            <w:r w:rsidRPr="00E8509E">
              <w:rPr>
                <w:b/>
                <w:lang w:val="cy-GB"/>
              </w:rPr>
              <w:t>gellir</w:t>
            </w:r>
            <w:proofErr w:type="spellEnd"/>
            <w:r w:rsidRPr="00E8509E">
              <w:rPr>
                <w:b/>
                <w:lang w:val="cy-GB"/>
              </w:rPr>
              <w:t xml:space="preserve"> cysylltu’r gwaith hwn â gwaith arall Addysg Uwch/</w:t>
            </w:r>
            <w:r w:rsidR="00F027C7">
              <w:rPr>
                <w:b/>
                <w:lang w:val="cy-GB"/>
              </w:rPr>
              <w:t>Addysg Bellach I</w:t>
            </w:r>
            <w:r w:rsidRPr="00E8509E">
              <w:rPr>
                <w:b/>
                <w:lang w:val="cy-GB"/>
              </w:rPr>
              <w:t>ach?</w:t>
            </w:r>
            <w:r w:rsidR="006B5765" w:rsidRPr="00E8509E">
              <w:rPr>
                <w:b/>
                <w:lang w:val="cy-GB"/>
              </w:rPr>
              <w:t xml:space="preserve"> (100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B5765" w:rsidRPr="00E8509E" w:rsidTr="00C45479">
        <w:tc>
          <w:tcPr>
            <w:tcW w:w="8522" w:type="dxa"/>
            <w:gridSpan w:val="2"/>
          </w:tcPr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  <w:p w:rsidR="006B5765" w:rsidRPr="00E8509E" w:rsidRDefault="006B5765" w:rsidP="00C45479">
            <w:pPr>
              <w:rPr>
                <w:lang w:val="cy-GB"/>
              </w:rPr>
            </w:pPr>
          </w:p>
        </w:tc>
      </w:tr>
      <w:tr w:rsidR="006B5765" w:rsidRPr="00E8509E" w:rsidTr="00EC6500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E8509E" w:rsidRDefault="00E8509E" w:rsidP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Ydy’r gwaith wedi cael ei werthuso</w:t>
            </w:r>
            <w:r w:rsidR="00602105" w:rsidRPr="00E8509E">
              <w:rPr>
                <w:b/>
                <w:lang w:val="cy-GB"/>
              </w:rPr>
              <w:t xml:space="preserve">? </w:t>
            </w:r>
            <w:r w:rsidRPr="00E8509E">
              <w:rPr>
                <w:b/>
                <w:lang w:val="cy-GB"/>
              </w:rPr>
              <w:t xml:space="preserve">Sut ydych </w:t>
            </w:r>
            <w:proofErr w:type="spellStart"/>
            <w:r w:rsidRPr="00E8509E">
              <w:rPr>
                <w:b/>
                <w:lang w:val="cy-GB"/>
              </w:rPr>
              <w:t>chi’n</w:t>
            </w:r>
            <w:proofErr w:type="spellEnd"/>
            <w:r w:rsidRPr="00E8509E">
              <w:rPr>
                <w:b/>
                <w:lang w:val="cy-GB"/>
              </w:rPr>
              <w:t xml:space="preserve"> gwybod pa mor l</w:t>
            </w:r>
            <w:r w:rsidR="008E14ED">
              <w:rPr>
                <w:b/>
                <w:lang w:val="cy-GB"/>
              </w:rPr>
              <w:t>l</w:t>
            </w:r>
            <w:r w:rsidRPr="00E8509E">
              <w:rPr>
                <w:b/>
                <w:lang w:val="cy-GB"/>
              </w:rPr>
              <w:t>wyddiannus oedd y gwaith? (175 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B5765" w:rsidRPr="00E8509E" w:rsidTr="00EC6500">
        <w:tc>
          <w:tcPr>
            <w:tcW w:w="8522" w:type="dxa"/>
            <w:gridSpan w:val="2"/>
          </w:tcPr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  <w:p w:rsidR="006B5765" w:rsidRPr="00E8509E" w:rsidRDefault="006B5765" w:rsidP="00EC6500">
            <w:pPr>
              <w:rPr>
                <w:lang w:val="cy-GB"/>
              </w:rPr>
            </w:pPr>
          </w:p>
        </w:tc>
      </w:tr>
      <w:tr w:rsidR="006B5765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E8509E" w:rsidRDefault="00E8509E" w:rsidP="00E8509E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lastRenderedPageBreak/>
              <w:t>Beth fedrwn ni ei ddysgu</w:t>
            </w:r>
            <w:r w:rsidR="006B5765" w:rsidRPr="00E8509E">
              <w:rPr>
                <w:b/>
                <w:lang w:val="cy-GB"/>
              </w:rPr>
              <w:t xml:space="preserve">? (100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B5765" w:rsidRPr="00E8509E" w:rsidTr="006B5765">
        <w:tc>
          <w:tcPr>
            <w:tcW w:w="8522" w:type="dxa"/>
            <w:gridSpan w:val="2"/>
            <w:shd w:val="clear" w:color="auto" w:fill="FFFFFF" w:themeFill="background1"/>
          </w:tcPr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  <w:p w:rsidR="006B5765" w:rsidRPr="00E8509E" w:rsidRDefault="006B5765">
            <w:pPr>
              <w:rPr>
                <w:b/>
                <w:lang w:val="cy-GB"/>
              </w:rPr>
            </w:pPr>
          </w:p>
        </w:tc>
      </w:tr>
      <w:tr w:rsidR="006F6BED" w:rsidRPr="00E8509E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E8509E" w:rsidRDefault="008F62D8" w:rsidP="008F62D8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Cynlluniau ar gyfer y dyfodol</w:t>
            </w:r>
            <w:r w:rsidR="006B5765" w:rsidRPr="00E8509E">
              <w:rPr>
                <w:b/>
                <w:lang w:val="cy-GB"/>
              </w:rPr>
              <w:t xml:space="preserve"> (100 </w:t>
            </w:r>
            <w:r w:rsidRPr="00E8509E">
              <w:rPr>
                <w:b/>
                <w:lang w:val="cy-GB"/>
              </w:rPr>
              <w:t>gair</w:t>
            </w:r>
            <w:r w:rsidR="006B5765" w:rsidRPr="00E8509E">
              <w:rPr>
                <w:b/>
                <w:lang w:val="cy-GB"/>
              </w:rPr>
              <w:t>)</w:t>
            </w:r>
          </w:p>
        </w:tc>
      </w:tr>
      <w:tr w:rsidR="006F6BED" w:rsidRPr="00E8509E" w:rsidTr="006F6BED">
        <w:tc>
          <w:tcPr>
            <w:tcW w:w="8522" w:type="dxa"/>
            <w:gridSpan w:val="2"/>
          </w:tcPr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  <w:p w:rsidR="006F6BED" w:rsidRPr="00E8509E" w:rsidRDefault="006F6BED">
            <w:pPr>
              <w:rPr>
                <w:lang w:val="cy-GB"/>
              </w:rPr>
            </w:pPr>
          </w:p>
        </w:tc>
      </w:tr>
      <w:tr w:rsidR="006B5765" w:rsidRPr="00E8509E" w:rsidTr="006B5765">
        <w:tc>
          <w:tcPr>
            <w:tcW w:w="2943" w:type="dxa"/>
            <w:shd w:val="clear" w:color="auto" w:fill="FBD4B4" w:themeFill="accent6" w:themeFillTint="66"/>
          </w:tcPr>
          <w:p w:rsidR="006B5765" w:rsidRPr="00E8509E" w:rsidRDefault="008F62D8" w:rsidP="008F62D8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Manylion cyswllt (gan gynnwys cyfeiriad e-bost neu rif ffôn)</w:t>
            </w:r>
          </w:p>
        </w:tc>
        <w:tc>
          <w:tcPr>
            <w:tcW w:w="5579" w:type="dxa"/>
          </w:tcPr>
          <w:p w:rsidR="006B5765" w:rsidRPr="00E8509E" w:rsidRDefault="006B5765">
            <w:pPr>
              <w:rPr>
                <w:lang w:val="cy-GB"/>
              </w:rPr>
            </w:pPr>
          </w:p>
        </w:tc>
      </w:tr>
      <w:tr w:rsidR="006B5765" w:rsidRPr="00E8509E" w:rsidTr="006B5765">
        <w:tc>
          <w:tcPr>
            <w:tcW w:w="2943" w:type="dxa"/>
            <w:shd w:val="clear" w:color="auto" w:fill="FBD4B4" w:themeFill="accent6" w:themeFillTint="66"/>
          </w:tcPr>
          <w:p w:rsidR="006B5765" w:rsidRPr="00E8509E" w:rsidRDefault="008F62D8" w:rsidP="00AB73E5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Dolenni defnyddiol ar y w</w:t>
            </w:r>
            <w:r w:rsidR="00AB73E5">
              <w:rPr>
                <w:b/>
                <w:lang w:val="cy-GB"/>
              </w:rPr>
              <w:t>e</w:t>
            </w:r>
            <w:r w:rsidRPr="00E8509E">
              <w:rPr>
                <w:b/>
                <w:lang w:val="cy-GB"/>
              </w:rPr>
              <w:t xml:space="preserve"> </w:t>
            </w:r>
            <w:r w:rsidR="00E8509E" w:rsidRPr="00E8509E">
              <w:rPr>
                <w:b/>
                <w:lang w:val="cy-GB"/>
              </w:rPr>
              <w:t>am y gwaith</w:t>
            </w:r>
          </w:p>
        </w:tc>
        <w:tc>
          <w:tcPr>
            <w:tcW w:w="5579" w:type="dxa"/>
          </w:tcPr>
          <w:p w:rsidR="006B5765" w:rsidRPr="00E8509E" w:rsidRDefault="006B5765">
            <w:pPr>
              <w:rPr>
                <w:lang w:val="cy-GB"/>
              </w:rPr>
            </w:pPr>
          </w:p>
        </w:tc>
      </w:tr>
      <w:tr w:rsidR="00C32BE3" w:rsidRPr="00E8509E" w:rsidTr="006B5765">
        <w:tc>
          <w:tcPr>
            <w:tcW w:w="2943" w:type="dxa"/>
            <w:shd w:val="clear" w:color="auto" w:fill="FBD4B4" w:themeFill="accent6" w:themeFillTint="66"/>
          </w:tcPr>
          <w:p w:rsidR="00C32BE3" w:rsidRPr="00E8509E" w:rsidRDefault="008F62D8" w:rsidP="008F62D8">
            <w:pPr>
              <w:rPr>
                <w:b/>
                <w:lang w:val="cy-GB"/>
              </w:rPr>
            </w:pPr>
            <w:r w:rsidRPr="00E8509E">
              <w:rPr>
                <w:b/>
                <w:lang w:val="cy-GB"/>
              </w:rPr>
              <w:t>Anfonwch y ffurflen wedi’i llenwi at:</w:t>
            </w:r>
          </w:p>
        </w:tc>
        <w:tc>
          <w:tcPr>
            <w:tcW w:w="5579" w:type="dxa"/>
          </w:tcPr>
          <w:p w:rsidR="00C32BE3" w:rsidRPr="00E8509E" w:rsidRDefault="00C32BE3">
            <w:pPr>
              <w:rPr>
                <w:lang w:val="cy-GB"/>
              </w:rPr>
            </w:pPr>
            <w:r w:rsidRPr="00E8509E">
              <w:rPr>
                <w:rFonts w:cs="Arial"/>
                <w:bCs/>
                <w:lang w:val="cy-GB"/>
              </w:rPr>
              <w:t>Tracey.Taylor4@wales.nhs.uk</w:t>
            </w:r>
          </w:p>
        </w:tc>
      </w:tr>
    </w:tbl>
    <w:p w:rsidR="006F6BED" w:rsidRPr="00E8509E" w:rsidRDefault="006F6BED">
      <w:pPr>
        <w:rPr>
          <w:lang w:val="cy-GB"/>
        </w:rPr>
      </w:pPr>
    </w:p>
    <w:p w:rsidR="008A305A" w:rsidRPr="00E8509E" w:rsidRDefault="008A305A" w:rsidP="008A305A">
      <w:pPr>
        <w:rPr>
          <w:lang w:val="cy-GB"/>
        </w:rPr>
      </w:pPr>
      <w:r w:rsidRPr="00E8509E">
        <w:rPr>
          <w:vertAlign w:val="superscript"/>
          <w:lang w:val="cy-GB"/>
        </w:rPr>
        <w:t>1</w:t>
      </w:r>
      <w:r w:rsidR="008F62D8" w:rsidRPr="00E8509E">
        <w:rPr>
          <w:lang w:val="cy-GB"/>
        </w:rPr>
        <w:t>Pynciau iechyd</w:t>
      </w:r>
      <w:r w:rsidRPr="00E8509E">
        <w:rPr>
          <w:lang w:val="cy-GB"/>
        </w:rPr>
        <w:t>: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Iechyd a lles meddyliol ac emosiynol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Gweithgarwch corfforol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Bwyd iach a chynaliadwy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Defnyddio a chamddefnyddio sylweddau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 xml:space="preserve">Iechyd a </w:t>
      </w:r>
      <w:r w:rsidR="00AB1D89">
        <w:rPr>
          <w:rFonts w:cs="Arial"/>
          <w:lang w:val="cy-GB"/>
        </w:rPr>
        <w:t>pherthnasoedd</w:t>
      </w:r>
      <w:r w:rsidRPr="00E8509E">
        <w:rPr>
          <w:rFonts w:cs="Arial"/>
          <w:lang w:val="cy-GB"/>
        </w:rPr>
        <w:t xml:space="preserve"> personol a rhywiol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numPr>
          <w:ilvl w:val="0"/>
          <w:numId w:val="1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Amgylchedd cynaliadwy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A305A" w:rsidP="008A305A">
      <w:pPr>
        <w:ind w:left="720"/>
        <w:rPr>
          <w:rFonts w:cs="Arial"/>
          <w:lang w:val="cy-GB"/>
        </w:rPr>
      </w:pPr>
    </w:p>
    <w:p w:rsidR="008A305A" w:rsidRPr="00E8509E" w:rsidRDefault="008A305A" w:rsidP="008A305A">
      <w:pPr>
        <w:rPr>
          <w:rFonts w:cs="Arial"/>
          <w:lang w:val="cy-GB"/>
        </w:rPr>
      </w:pPr>
      <w:r w:rsidRPr="00E8509E">
        <w:rPr>
          <w:rFonts w:cs="Arial"/>
          <w:lang w:val="cy-GB"/>
        </w:rPr>
        <w:tab/>
      </w:r>
    </w:p>
    <w:p w:rsidR="008A305A" w:rsidRPr="00E8509E" w:rsidRDefault="008A305A" w:rsidP="008A305A">
      <w:pPr>
        <w:rPr>
          <w:lang w:val="cy-GB"/>
        </w:rPr>
      </w:pPr>
      <w:r w:rsidRPr="00E8509E">
        <w:rPr>
          <w:vertAlign w:val="superscript"/>
          <w:lang w:val="cy-GB"/>
        </w:rPr>
        <w:t>2</w:t>
      </w:r>
      <w:r w:rsidRPr="00E8509E">
        <w:rPr>
          <w:lang w:val="cy-GB"/>
        </w:rPr>
        <w:t>A</w:t>
      </w:r>
      <w:r w:rsidR="008F62D8" w:rsidRPr="00E8509E">
        <w:rPr>
          <w:lang w:val="cy-GB"/>
        </w:rPr>
        <w:t>gweddau ar fywyd coleg/prifysgol</w:t>
      </w:r>
      <w:r w:rsidRPr="00E8509E">
        <w:rPr>
          <w:lang w:val="cy-GB"/>
        </w:rPr>
        <w:t>:</w:t>
      </w:r>
    </w:p>
    <w:p w:rsidR="008A305A" w:rsidRPr="00E8509E" w:rsidRDefault="008F62D8" w:rsidP="008A305A">
      <w:pPr>
        <w:pStyle w:val="ListParagraph"/>
        <w:numPr>
          <w:ilvl w:val="0"/>
          <w:numId w:val="4"/>
        </w:numPr>
        <w:rPr>
          <w:lang w:val="cy-GB"/>
        </w:rPr>
      </w:pPr>
      <w:r w:rsidRPr="00E8509E">
        <w:rPr>
          <w:rFonts w:cs="Arial"/>
          <w:bCs/>
          <w:lang w:val="cy-GB"/>
        </w:rPr>
        <w:t>Llywodraethu, arwain a rheoli</w:t>
      </w:r>
      <w:r w:rsidR="008A305A" w:rsidRPr="00E8509E">
        <w:rPr>
          <w:rFonts w:cs="Arial"/>
          <w:bCs/>
          <w:lang w:val="cy-GB"/>
        </w:rPr>
        <w:t>.</w:t>
      </w:r>
    </w:p>
    <w:p w:rsidR="008A305A" w:rsidRPr="00E8509E" w:rsidRDefault="008F62D8" w:rsidP="008A305A">
      <w:pPr>
        <w:pStyle w:val="ListParagraph"/>
        <w:numPr>
          <w:ilvl w:val="0"/>
          <w:numId w:val="4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Cyfleusterau, yr amgylchedd a gwasanaethau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pStyle w:val="ListParagraph"/>
        <w:numPr>
          <w:ilvl w:val="0"/>
          <w:numId w:val="4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Cymuned a chyfathrebu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F62D8" w:rsidP="008A305A">
      <w:pPr>
        <w:pStyle w:val="ListParagraph"/>
        <w:numPr>
          <w:ilvl w:val="0"/>
          <w:numId w:val="4"/>
        </w:numPr>
        <w:rPr>
          <w:rFonts w:cs="Arial"/>
          <w:lang w:val="cy-GB"/>
        </w:rPr>
      </w:pPr>
      <w:r w:rsidRPr="00E8509E">
        <w:rPr>
          <w:rFonts w:cs="Arial"/>
          <w:lang w:val="cy-GB"/>
        </w:rPr>
        <w:t>Datblygiad academaidd, personol, cymdeithasol a phroffesiynol</w:t>
      </w:r>
      <w:r w:rsidR="008A305A" w:rsidRPr="00E8509E">
        <w:rPr>
          <w:rFonts w:cs="Arial"/>
          <w:lang w:val="cy-GB"/>
        </w:rPr>
        <w:t>.</w:t>
      </w:r>
    </w:p>
    <w:p w:rsidR="008A305A" w:rsidRPr="00E8509E" w:rsidRDefault="008A305A" w:rsidP="008A305A">
      <w:pPr>
        <w:pStyle w:val="ListParagraph"/>
        <w:rPr>
          <w:lang w:val="cy-GB"/>
        </w:rPr>
      </w:pPr>
    </w:p>
    <w:sectPr w:rsidR="008A305A" w:rsidRPr="00E850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5A" w:rsidRDefault="008A305A" w:rsidP="008A305A">
      <w:r>
        <w:separator/>
      </w:r>
    </w:p>
  </w:endnote>
  <w:endnote w:type="continuationSeparator" w:id="0">
    <w:p w:rsidR="008A305A" w:rsidRDefault="008A305A" w:rsidP="008A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5A" w:rsidRDefault="008A305A" w:rsidP="008A305A">
      <w:r>
        <w:separator/>
      </w:r>
    </w:p>
  </w:footnote>
  <w:footnote w:type="continuationSeparator" w:id="0">
    <w:p w:rsidR="008A305A" w:rsidRDefault="008A305A" w:rsidP="008A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26A"/>
    <w:multiLevelType w:val="hybridMultilevel"/>
    <w:tmpl w:val="73C4C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D270C"/>
    <w:multiLevelType w:val="hybridMultilevel"/>
    <w:tmpl w:val="71ECC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C0FBA"/>
    <w:multiLevelType w:val="hybridMultilevel"/>
    <w:tmpl w:val="158E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66874"/>
    <w:multiLevelType w:val="hybridMultilevel"/>
    <w:tmpl w:val="20107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ED"/>
    <w:rsid w:val="0003657D"/>
    <w:rsid w:val="001F336C"/>
    <w:rsid w:val="00464D55"/>
    <w:rsid w:val="00602105"/>
    <w:rsid w:val="006B5765"/>
    <w:rsid w:val="006F6BED"/>
    <w:rsid w:val="008A305A"/>
    <w:rsid w:val="008E14ED"/>
    <w:rsid w:val="008F62D8"/>
    <w:rsid w:val="00AB1D89"/>
    <w:rsid w:val="00AB73E5"/>
    <w:rsid w:val="00AD1B8E"/>
    <w:rsid w:val="00C32BE3"/>
    <w:rsid w:val="00D13A67"/>
    <w:rsid w:val="00DE7515"/>
    <w:rsid w:val="00E835AC"/>
    <w:rsid w:val="00E8509E"/>
    <w:rsid w:val="00F0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B5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7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A30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305A"/>
    <w:rPr>
      <w:sz w:val="20"/>
      <w:szCs w:val="20"/>
    </w:rPr>
  </w:style>
  <w:style w:type="character" w:styleId="FootnoteReference">
    <w:name w:val="footnote reference"/>
    <w:basedOn w:val="DefaultParagraphFont"/>
    <w:rsid w:val="008A30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305A"/>
    <w:pPr>
      <w:ind w:left="720"/>
      <w:contextualSpacing/>
    </w:pPr>
  </w:style>
  <w:style w:type="character" w:styleId="Hyperlink">
    <w:name w:val="Hyperlink"/>
    <w:rsid w:val="00C32B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B5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7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A30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305A"/>
    <w:rPr>
      <w:sz w:val="20"/>
      <w:szCs w:val="20"/>
    </w:rPr>
  </w:style>
  <w:style w:type="character" w:styleId="FootnoteReference">
    <w:name w:val="footnote reference"/>
    <w:basedOn w:val="DefaultParagraphFont"/>
    <w:rsid w:val="008A30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305A"/>
    <w:pPr>
      <w:ind w:left="720"/>
      <w:contextualSpacing/>
    </w:pPr>
  </w:style>
  <w:style w:type="character" w:styleId="Hyperlink">
    <w:name w:val="Hyperlink"/>
    <w:rsid w:val="00C32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609B-DE2A-44AC-893F-1CE6B120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DC3CF659</Template>
  <TotalTime>2</TotalTime>
  <Pages>3</Pages>
  <Words>204</Words>
  <Characters>1350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NAfW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Parsons, Adrian (DHSS - DPHHP HID)</dc:creator>
  <cp:lastModifiedBy>Bowker, Sue (DHSS-DHP-Public Health)</cp:lastModifiedBy>
  <cp:revision>2</cp:revision>
  <cp:lastPrinted>2014-01-23T11:41:00Z</cp:lastPrinted>
  <dcterms:created xsi:type="dcterms:W3CDTF">2016-10-04T07:47:00Z</dcterms:created>
  <dcterms:modified xsi:type="dcterms:W3CDTF">2016-10-04T07:47:00Z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A6436975</vt:lpwstr>
  </property>
  <property fmtid="{D5CDD505-2E9C-101B-9397-08002B2CF9AE}" pid="4" name="Objective-Title">
    <vt:lpwstr>Healthy HE/FE - Form for submitting case studies</vt:lpwstr>
  </property>
  <property fmtid="{D5CDD505-2E9C-101B-9397-08002B2CF9AE}" pid="5" name="Objective-Comment">
    <vt:lpwstr/>
  </property>
  <property fmtid="{D5CDD505-2E9C-101B-9397-08002B2CF9AE}" pid="6" name="Objective-CreationStamp">
    <vt:filetime>2014-01-09T08:01:14Z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2014-04-10T13:03:39Z</vt:filetime>
  </property>
  <property fmtid="{D5CDD505-2E9C-101B-9397-08002B2CF9AE}" pid="11" name="Objective-Owner">
    <vt:lpwstr>Parsons, Adrian (DHSS - DPHHP HID)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Promotion:Welsh Network of Healthy School Schemes - Higher Education &amp; Further Education - Guid</vt:lpwstr>
  </property>
  <property fmtid="{D5CDD505-2E9C-101B-9397-08002B2CF9AE}" pid="13" name="Objective-Parent">
    <vt:lpwstr>Healthy HE/FE Matrix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qA981168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2014-01-09T00:00:00Z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